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51" w:rsidRPr="00AB5651" w:rsidRDefault="00C61172" w:rsidP="00AB5651">
      <w:pPr>
        <w:ind w:left="1440" w:right="-1440"/>
        <w:rPr>
          <w:rFonts w:ascii="Cooper Black" w:hAnsi="Cooper Black"/>
          <w:sz w:val="22"/>
          <w:szCs w:val="22"/>
        </w:rPr>
      </w:pPr>
      <w:r w:rsidRPr="00C61172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-333994</wp:posOffset>
            </wp:positionH>
            <wp:positionV relativeFrom="paragraph">
              <wp:posOffset>-226373</wp:posOffset>
            </wp:positionV>
            <wp:extent cx="1353788" cy="498763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5651" w:rsidRPr="00AB5651">
        <w:rPr>
          <w:rFonts w:ascii="Calibri" w:hAnsi="Calibri"/>
        </w:rPr>
        <w:t xml:space="preserve">      </w:t>
      </w:r>
      <w:r w:rsidR="00AB5651" w:rsidRPr="00AB5651">
        <w:rPr>
          <w:rFonts w:ascii="Calibri" w:hAnsi="Calibri"/>
        </w:rPr>
        <w:tab/>
        <w:t xml:space="preserve">    </w:t>
      </w:r>
      <w:r w:rsidR="00AB5651">
        <w:rPr>
          <w:rFonts w:ascii="Calibri" w:hAnsi="Calibri"/>
        </w:rPr>
        <w:tab/>
      </w:r>
      <w:r w:rsidR="00AB5651">
        <w:rPr>
          <w:rFonts w:ascii="Calibri" w:hAnsi="Calibri"/>
        </w:rPr>
        <w:tab/>
      </w:r>
      <w:r w:rsidR="00A174F7">
        <w:rPr>
          <w:rFonts w:ascii="Calibri" w:hAnsi="Calibri"/>
        </w:rPr>
        <w:t xml:space="preserve">  </w:t>
      </w:r>
      <w:r w:rsidR="00AB5651" w:rsidRPr="00AB5651">
        <w:rPr>
          <w:rFonts w:ascii="Cooper Black" w:hAnsi="Cooper Black"/>
          <w:sz w:val="22"/>
          <w:szCs w:val="22"/>
        </w:rPr>
        <w:t xml:space="preserve">Sec </w:t>
      </w:r>
      <w:r w:rsidR="00516953">
        <w:rPr>
          <w:rFonts w:ascii="Cooper Black" w:hAnsi="Cooper Black"/>
          <w:sz w:val="22"/>
          <w:szCs w:val="22"/>
        </w:rPr>
        <w:t>2</w:t>
      </w:r>
      <w:r w:rsidR="00AB5651" w:rsidRPr="00AB5651">
        <w:rPr>
          <w:rFonts w:ascii="Cooper Black" w:hAnsi="Cooper Black"/>
          <w:sz w:val="22"/>
          <w:szCs w:val="22"/>
        </w:rPr>
        <w:t>.</w:t>
      </w:r>
      <w:r w:rsidR="00516953">
        <w:rPr>
          <w:rFonts w:ascii="Cooper Black" w:hAnsi="Cooper Black"/>
          <w:sz w:val="22"/>
          <w:szCs w:val="22"/>
        </w:rPr>
        <w:t>1</w:t>
      </w:r>
      <w:r w:rsidR="00A6520D">
        <w:rPr>
          <w:rFonts w:ascii="Cooper Black" w:hAnsi="Cooper Black"/>
          <w:sz w:val="22"/>
          <w:szCs w:val="22"/>
        </w:rPr>
        <w:t>3</w:t>
      </w:r>
      <w:r w:rsidR="00AB5651" w:rsidRPr="00AB5651">
        <w:rPr>
          <w:rFonts w:ascii="Cooper Black" w:hAnsi="Cooper Black"/>
          <w:sz w:val="22"/>
          <w:szCs w:val="22"/>
        </w:rPr>
        <w:t xml:space="preserve"> – </w:t>
      </w:r>
      <w:r w:rsidR="00B51B23">
        <w:rPr>
          <w:rFonts w:ascii="Cooper Black" w:hAnsi="Cooper Black"/>
          <w:sz w:val="22"/>
          <w:szCs w:val="22"/>
        </w:rPr>
        <w:t>Function</w:t>
      </w:r>
      <w:r w:rsidR="008907E9">
        <w:rPr>
          <w:rFonts w:ascii="Cooper Black" w:hAnsi="Cooper Black"/>
          <w:sz w:val="22"/>
          <w:szCs w:val="22"/>
        </w:rPr>
        <w:t>s</w:t>
      </w:r>
      <w:r w:rsidR="00AB5651" w:rsidRPr="00AB5651">
        <w:rPr>
          <w:rFonts w:ascii="Cooper Black" w:hAnsi="Cooper Black"/>
          <w:sz w:val="22"/>
          <w:szCs w:val="22"/>
        </w:rPr>
        <w:tab/>
      </w:r>
      <w:r w:rsidR="00AB5651" w:rsidRPr="00AB5651">
        <w:rPr>
          <w:rFonts w:ascii="Cooper Black" w:hAnsi="Cooper Black"/>
          <w:sz w:val="22"/>
          <w:szCs w:val="22"/>
        </w:rPr>
        <w:tab/>
      </w:r>
      <w:r w:rsidR="00AB5651" w:rsidRPr="00AB5651">
        <w:rPr>
          <w:rFonts w:ascii="Cooper Black" w:hAnsi="Cooper Black"/>
          <w:sz w:val="22"/>
          <w:szCs w:val="22"/>
        </w:rPr>
        <w:tab/>
      </w:r>
    </w:p>
    <w:p w:rsidR="00AB5651" w:rsidRPr="00AB5651" w:rsidRDefault="008A79C3" w:rsidP="00AB5651">
      <w:pPr>
        <w:ind w:left="-540" w:right="-144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</w:t>
      </w:r>
      <w:r w:rsidR="008907E9"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 xml:space="preserve">    </w:t>
      </w:r>
      <w:r w:rsidR="00AB5651" w:rsidRPr="00AB5651"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 xml:space="preserve">          </w:t>
      </w:r>
      <w:r w:rsidR="001C43FA">
        <w:rPr>
          <w:rFonts w:ascii="Cooper Black" w:hAnsi="Cooper Black"/>
          <w:sz w:val="22"/>
          <w:szCs w:val="22"/>
          <w:u w:val="double"/>
        </w:rPr>
        <w:tab/>
      </w:r>
      <w:r w:rsidR="001C43FA">
        <w:rPr>
          <w:rFonts w:ascii="Cooper Black" w:hAnsi="Cooper Black"/>
          <w:sz w:val="22"/>
          <w:szCs w:val="22"/>
          <w:u w:val="double"/>
        </w:rPr>
        <w:tab/>
      </w:r>
      <w:r w:rsidR="002C7DFE">
        <w:rPr>
          <w:rFonts w:ascii="Cooper Black" w:hAnsi="Cooper Black"/>
          <w:sz w:val="22"/>
          <w:szCs w:val="22"/>
          <w:u w:val="double"/>
        </w:rPr>
        <w:t>Composition of</w:t>
      </w:r>
      <w:r w:rsidR="004A4D3B">
        <w:rPr>
          <w:rFonts w:ascii="Cooper Black" w:hAnsi="Cooper Black"/>
          <w:sz w:val="22"/>
          <w:szCs w:val="22"/>
          <w:u w:val="double"/>
        </w:rPr>
        <w:t xml:space="preserve"> Functions</w:t>
      </w:r>
      <w:r w:rsidR="001C43FA">
        <w:rPr>
          <w:rFonts w:ascii="Calibri" w:hAnsi="Calibri"/>
          <w:u w:val="double"/>
        </w:rPr>
        <w:tab/>
      </w:r>
      <w:r w:rsidR="001C43FA">
        <w:rPr>
          <w:rFonts w:ascii="Calibri" w:hAnsi="Calibri"/>
          <w:u w:val="double"/>
        </w:rPr>
        <w:tab/>
      </w:r>
      <w:r w:rsidR="001C43FA">
        <w:rPr>
          <w:rFonts w:ascii="Calibri" w:hAnsi="Calibri"/>
          <w:u w:val="double"/>
        </w:rPr>
        <w:tab/>
      </w:r>
      <w:r w:rsidR="002C7DFE">
        <w:rPr>
          <w:rFonts w:ascii="Calibri" w:hAnsi="Calibri"/>
          <w:u w:val="double"/>
        </w:rPr>
        <w:t>Name:</w:t>
      </w:r>
      <w:r w:rsidR="002C7DFE">
        <w:rPr>
          <w:rFonts w:ascii="Calibri" w:hAnsi="Calibri"/>
          <w:u w:val="double"/>
        </w:rPr>
        <w:tab/>
      </w:r>
      <w:r w:rsidR="002C7DFE">
        <w:rPr>
          <w:rFonts w:ascii="Calibri" w:hAnsi="Calibri"/>
          <w:u w:val="double"/>
        </w:rPr>
        <w:tab/>
      </w:r>
      <w:r w:rsidR="002C7DFE">
        <w:rPr>
          <w:rFonts w:ascii="Calibri" w:hAnsi="Calibri"/>
          <w:u w:val="double"/>
        </w:rPr>
        <w:tab/>
      </w:r>
    </w:p>
    <w:p w:rsidR="00B73FCF" w:rsidRDefault="00B73FCF" w:rsidP="00B73FCF">
      <w:pPr>
        <w:pStyle w:val="ListParagraph"/>
        <w:numPr>
          <w:ilvl w:val="0"/>
          <w:numId w:val="16"/>
        </w:numPr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Consider the following functions.</w:t>
      </w:r>
    </w:p>
    <w:p w:rsidR="006E69D0" w:rsidRDefault="00B12671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roundrect id="AutoShape 66" o:spid="_x0000_s1026" style="position:absolute;left:0;text-align:left;margin-left:-6pt;margin-top:4.45pt;width:471pt;height:30.75pt;z-index:-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">
            <v:shadow on="t"/>
          </v:roundrect>
        </w:pict>
      </w:r>
    </w:p>
    <w:p w:rsidR="006E69D0" w:rsidRDefault="006E69D0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=6x-2</m:t>
        </m:r>
      </m:oMath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</w:t>
      </w:r>
      <m:oMath>
        <m:r>
          <w:rPr>
            <w:rFonts w:ascii="Cambria Math" w:hAnsi="Cambria Math"/>
            <w:sz w:val="22"/>
            <w:szCs w:val="22"/>
          </w:rPr>
          <m:t>g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=3x</m:t>
        </m:r>
      </m:oMath>
      <w:r>
        <w:rPr>
          <w:rFonts w:asciiTheme="majorHAnsi" w:hAnsiTheme="majorHAnsi"/>
          <w:sz w:val="22"/>
          <w:szCs w:val="22"/>
        </w:rPr>
        <w:t xml:space="preserve">   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</w:t>
      </w:r>
      <m:oMath>
        <m:r>
          <w:rPr>
            <w:rFonts w:ascii="Cambria Math" w:hAnsi="Cambria Math"/>
            <w:sz w:val="22"/>
            <w:szCs w:val="22"/>
          </w:rPr>
          <m:t>h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+3</m:t>
        </m:r>
      </m:oMath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m:oMath>
        <m:r>
          <w:rPr>
            <w:rFonts w:ascii="Cambria Math" w:hAnsi="Cambria Math"/>
            <w:sz w:val="22"/>
            <w:szCs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=2</m:t>
        </m:r>
      </m:oMath>
    </w:p>
    <w:p w:rsidR="006E69D0" w:rsidRDefault="006E69D0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6E69D0" w:rsidRDefault="006E69D0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Pr="00C174C2" w:rsidRDefault="006E69D0" w:rsidP="00C174C2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 </w:t>
      </w:r>
      <w:r w:rsidR="00C174C2">
        <w:rPr>
          <w:rFonts w:asciiTheme="majorHAnsi" w:hAnsiTheme="majorHAnsi"/>
          <w:sz w:val="22"/>
          <w:szCs w:val="22"/>
        </w:rPr>
        <w:t xml:space="preserve"> Determine  </w:t>
      </w:r>
      <w:r>
        <w:rPr>
          <w:rFonts w:asciiTheme="majorHAnsi" w:hAnsiTheme="majorHAnsi"/>
          <w:sz w:val="22"/>
          <w:szCs w:val="22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f+g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  <w:r w:rsidR="00C174C2">
        <w:tab/>
      </w:r>
      <w:r w:rsidR="00C174C2">
        <w:tab/>
      </w:r>
      <w:r w:rsidR="00C174C2">
        <w:tab/>
      </w:r>
      <w:r w:rsidR="00C174C2">
        <w:tab/>
      </w:r>
      <w:r w:rsidR="00C174C2" w:rsidRPr="00C174C2">
        <w:rPr>
          <w:rFonts w:asciiTheme="majorHAnsi" w:hAnsiTheme="majorHAnsi"/>
          <w:sz w:val="22"/>
          <w:szCs w:val="22"/>
        </w:rPr>
        <w:t xml:space="preserve">b.  </w:t>
      </w:r>
      <w:r w:rsidR="00C174C2">
        <w:rPr>
          <w:rFonts w:asciiTheme="majorHAnsi" w:hAnsiTheme="majorHAnsi"/>
          <w:sz w:val="22"/>
          <w:szCs w:val="22"/>
        </w:rPr>
        <w:t xml:space="preserve"> </w:t>
      </w:r>
      <w:r w:rsidR="00C174C2"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f+h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</w:p>
    <w:p w:rsidR="006E69D0" w:rsidRDefault="006E69D0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6E69D0" w:rsidRDefault="006E69D0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6E69D0" w:rsidRDefault="006E69D0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Pr="00A40C9C" w:rsidRDefault="00C174C2" w:rsidP="00A40C9C">
      <w:pPr>
        <w:ind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Pr="00C174C2" w:rsidRDefault="00C174C2" w:rsidP="00C174C2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  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g-f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  <w:r>
        <w:tab/>
      </w:r>
      <w:r>
        <w:tab/>
      </w:r>
      <w:r>
        <w:tab/>
      </w:r>
      <w:r>
        <w:tab/>
      </w:r>
      <w:r>
        <w:rPr>
          <w:rFonts w:asciiTheme="majorHAnsi" w:hAnsiTheme="majorHAnsi"/>
          <w:sz w:val="22"/>
          <w:szCs w:val="22"/>
        </w:rPr>
        <w:t>d</w:t>
      </w:r>
      <w:r w:rsidRPr="00C174C2">
        <w:rPr>
          <w:rFonts w:asciiTheme="majorHAnsi" w:hAnsiTheme="majorHAnsi"/>
          <w:sz w:val="22"/>
          <w:szCs w:val="22"/>
        </w:rPr>
        <w:t xml:space="preserve">.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p∙g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Pr="00A40C9C" w:rsidRDefault="00C174C2" w:rsidP="00A40C9C">
      <w:pPr>
        <w:ind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Pr="00C174C2" w:rsidRDefault="00C174C2" w:rsidP="00C174C2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  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f∙g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</m:d>
      </m:oMath>
      <w:r>
        <w:tab/>
      </w:r>
      <w:r>
        <w:tab/>
      </w:r>
      <w:r>
        <w:tab/>
      </w:r>
      <w:r>
        <w:tab/>
      </w:r>
      <w:r>
        <w:rPr>
          <w:rFonts w:asciiTheme="majorHAnsi" w:hAnsiTheme="majorHAnsi"/>
          <w:sz w:val="22"/>
          <w:szCs w:val="22"/>
        </w:rPr>
        <w:t>f</w:t>
      </w:r>
      <w:r w:rsidRPr="00C174C2">
        <w:rPr>
          <w:rFonts w:asciiTheme="majorHAnsi" w:hAnsiTheme="majorHAnsi"/>
          <w:sz w:val="22"/>
          <w:szCs w:val="22"/>
        </w:rPr>
        <w:t xml:space="preserve">.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</w:rPr>
                  <m:t>g</m:t>
                </m:r>
              </m:den>
            </m:f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A40C9C" w:rsidRDefault="00A40C9C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C174C2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071476" w:rsidRDefault="00071476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C174C2" w:rsidRDefault="00B12671" w:rsidP="006E69D0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7" o:spid="_x0000_s1031" type="#_x0000_t32" style="position:absolute;left:0;text-align:left;margin-left:-30pt;margin-top:10.5pt;width:8in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GqNQIAAHg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"/>
        </w:pict>
      </w:r>
    </w:p>
    <w:p w:rsidR="006E69D0" w:rsidRDefault="00A40C9C" w:rsidP="00B73FCF">
      <w:pPr>
        <w:pStyle w:val="ListParagraph"/>
        <w:numPr>
          <w:ilvl w:val="0"/>
          <w:numId w:val="16"/>
        </w:numPr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Given the following partial set of values of function evaluate the following.</w:t>
      </w:r>
    </w:p>
    <w:p w:rsidR="00A40C9C" w:rsidRDefault="00A40C9C" w:rsidP="00A40C9C">
      <w:pPr>
        <w:pStyle w:val="ListParagraph"/>
        <w:keepLines/>
        <w:suppressAutoHyphens/>
        <w:autoSpaceDE w:val="0"/>
        <w:autoSpaceDN w:val="0"/>
        <w:adjustRightInd w:val="0"/>
        <w:spacing w:after="200"/>
        <w:ind w:left="735"/>
        <w:rPr>
          <w:color w:val="000000"/>
          <w:sz w:val="22"/>
          <w:szCs w:val="22"/>
        </w:rPr>
      </w:pPr>
    </w:p>
    <w:p w:rsidR="00A40C9C" w:rsidRPr="00A40C9C" w:rsidRDefault="00A40C9C" w:rsidP="00A40C9C">
      <w:pPr>
        <w:pStyle w:val="ListParagraph"/>
        <w:keepLines/>
        <w:suppressAutoHyphens/>
        <w:autoSpaceDE w:val="0"/>
        <w:autoSpaceDN w:val="0"/>
        <w:adjustRightInd w:val="0"/>
        <w:spacing w:after="200"/>
        <w:ind w:left="735"/>
        <w:jc w:val="center"/>
        <w:rPr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2466975" cy="4857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C9C" w:rsidRDefault="00A40C9C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A40C9C" w:rsidRDefault="00A40C9C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  Determine 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1</m:t>
            </m:r>
          </m:e>
        </m:d>
        <m:r>
          <w:rPr>
            <w:rFonts w:ascii="Cambria Math" w:hAnsi="Cambria Math"/>
            <w:sz w:val="22"/>
            <w:szCs w:val="22"/>
          </w:rPr>
          <m:t>-2∙g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</m:d>
      </m:oMath>
      <w:r>
        <w:tab/>
      </w:r>
      <w:r>
        <w:tab/>
      </w:r>
      <w:r>
        <w:tab/>
      </w:r>
      <w:r>
        <w:tab/>
      </w:r>
      <w:r w:rsidRPr="00C174C2">
        <w:rPr>
          <w:rFonts w:asciiTheme="majorHAnsi" w:hAnsiTheme="majorHAnsi"/>
          <w:sz w:val="22"/>
          <w:szCs w:val="22"/>
        </w:rPr>
        <w:t xml:space="preserve">b.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f+g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</m:d>
      </m:oMath>
    </w:p>
    <w:p w:rsidR="00A40C9C" w:rsidRDefault="00A40C9C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306A3B" w:rsidRDefault="00306A3B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306A3B" w:rsidRDefault="00306A3B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306A3B" w:rsidRDefault="00306A3B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306A3B" w:rsidRDefault="00B12671" w:rsidP="00A40C9C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 id="AutoShape 68" o:spid="_x0000_s1030" type="#_x0000_t32" style="position:absolute;left:0;text-align:left;margin-left:-29.25pt;margin-top:7.6pt;width:8in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FJFNQIAAHg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"/>
        </w:pict>
      </w:r>
    </w:p>
    <w:p w:rsidR="00306A3B" w:rsidRDefault="00306A3B" w:rsidP="00306A3B">
      <w:pPr>
        <w:pStyle w:val="ListParagraph"/>
        <w:numPr>
          <w:ilvl w:val="0"/>
          <w:numId w:val="16"/>
        </w:numPr>
        <w:ind w:left="-90" w:right="-144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4509135</wp:posOffset>
            </wp:positionH>
            <wp:positionV relativeFrom="paragraph">
              <wp:posOffset>1270</wp:posOffset>
            </wp:positionV>
            <wp:extent cx="2453005" cy="2324100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t>Given the following partial set of values of function evaluate the following.</w:t>
      </w:r>
    </w:p>
    <w:p w:rsidR="00A40C9C" w:rsidRDefault="00A40C9C" w:rsidP="00306A3B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F60EE2" w:rsidRDefault="00834528" w:rsidP="002C7DFE">
      <w:pPr>
        <w:pStyle w:val="ListParagraph"/>
        <w:ind w:left="-90" w:right="-1170"/>
      </w:pPr>
      <w:r>
        <w:rPr>
          <w:rFonts w:asciiTheme="majorHAnsi" w:hAnsiTheme="majorHAnsi"/>
          <w:sz w:val="22"/>
          <w:szCs w:val="22"/>
        </w:rPr>
        <w:t xml:space="preserve">a.   Determine 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4</m:t>
            </m:r>
          </m:e>
        </m:d>
        <m:r>
          <w:rPr>
            <w:rFonts w:ascii="Cambria Math" w:hAnsi="Cambria Math"/>
            <w:sz w:val="22"/>
            <w:szCs w:val="22"/>
          </w:rPr>
          <m:t>+2∙g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1</m:t>
            </m:r>
          </m:e>
        </m:d>
      </m:oMath>
      <w:r>
        <w:tab/>
      </w: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</w:pPr>
    </w:p>
    <w:p w:rsidR="00834528" w:rsidRDefault="00834528" w:rsidP="002C7DFE">
      <w:pPr>
        <w:pStyle w:val="ListParagraph"/>
        <w:ind w:left="-90" w:right="-1170"/>
        <w:rPr>
          <w:rFonts w:asciiTheme="majorHAnsi" w:hAnsiTheme="majorHAnsi"/>
          <w:sz w:val="22"/>
          <w:szCs w:val="22"/>
        </w:rPr>
      </w:pPr>
    </w:p>
    <w:p w:rsidR="00834528" w:rsidRPr="00834528" w:rsidRDefault="00B12671" w:rsidP="00834528">
      <w:pPr>
        <w:ind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31" o:spid="_x0000_s1032" type="#_x0000_t202" style="position:absolute;margin-left:177.1pt;margin-top:60.9pt;width:169.8pt;height:22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aKkvAIAAMU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" filled="f" stroked="f">
            <v:textbox>
              <w:txbxContent>
                <w:p w:rsidR="00C61172" w:rsidRPr="00546045" w:rsidRDefault="00C61172" w:rsidP="00C61172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 w:rsidR="00A6520D">
                    <w:rPr>
                      <w:rFonts w:ascii="Cambria" w:hAnsi="Cambria"/>
                      <w:i/>
                      <w:sz w:val="16"/>
                      <w:szCs w:val="16"/>
                    </w:rPr>
                    <w:t>3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 page 6</w:t>
                  </w:r>
                  <w:r w:rsidR="00A6520D">
                    <w:rPr>
                      <w:rFonts w:ascii="Cambria" w:hAnsi="Cambria"/>
                      <w:i/>
                      <w:sz w:val="16"/>
                      <w:szCs w:val="16"/>
                    </w:rPr>
                    <w:t>5</w:t>
                  </w:r>
                </w:p>
                <w:p w:rsidR="00C61172" w:rsidRPr="00546045" w:rsidRDefault="00C61172" w:rsidP="00C61172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834528" w:rsidRDefault="00834528" w:rsidP="00834528">
      <w:pPr>
        <w:pStyle w:val="ListParagraph"/>
        <w:numPr>
          <w:ilvl w:val="0"/>
          <w:numId w:val="16"/>
        </w:numPr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Consider the following functions.</w:t>
      </w:r>
    </w:p>
    <w:p w:rsidR="00834528" w:rsidRDefault="00B12671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roundrect id="_x0000_s1029" style="position:absolute;left:0;text-align:left;margin-left:-6pt;margin-top:4.45pt;width:471pt;height:30.75pt;z-index:-25165312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">
            <v:shadow on="t"/>
          </v:roundrect>
        </w:pict>
      </w: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</w:t>
      </w:r>
      <m:oMath>
        <m:r>
          <w:rPr>
            <w:rFonts w:ascii="Cambria Math" w:hAnsi="Cambria Math"/>
            <w:sz w:val="22"/>
            <w:szCs w:val="22"/>
          </w:rPr>
          <m:t>f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=6x-2</m:t>
        </m:r>
      </m:oMath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</w:t>
      </w:r>
      <m:oMath>
        <m:r>
          <w:rPr>
            <w:rFonts w:ascii="Cambria Math" w:hAnsi="Cambria Math"/>
            <w:sz w:val="22"/>
            <w:szCs w:val="22"/>
          </w:rPr>
          <m:t>g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=3x</m:t>
        </m:r>
      </m:oMath>
      <w:r>
        <w:rPr>
          <w:rFonts w:asciiTheme="majorHAnsi" w:hAnsiTheme="majorHAnsi"/>
          <w:sz w:val="22"/>
          <w:szCs w:val="22"/>
        </w:rPr>
        <w:t xml:space="preserve">    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 xml:space="preserve">      </w:t>
      </w:r>
      <m:oMath>
        <m:r>
          <w:rPr>
            <w:rFonts w:ascii="Cambria Math" w:hAnsi="Cambria Math"/>
            <w:sz w:val="22"/>
            <w:szCs w:val="22"/>
          </w:rPr>
          <m:t>h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x</m:t>
            </m:r>
          </m:sup>
        </m:sSup>
        <m:r>
          <w:rPr>
            <w:rFonts w:ascii="Cambria Math" w:hAnsi="Cambria Math"/>
            <w:sz w:val="22"/>
            <w:szCs w:val="22"/>
          </w:rPr>
          <m:t>+3</m:t>
        </m:r>
      </m:oMath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m:oMath>
        <m:r>
          <w:rPr>
            <w:rFonts w:ascii="Cambria Math" w:hAnsi="Cambria Math"/>
            <w:sz w:val="22"/>
            <w:szCs w:val="22"/>
          </w:rPr>
          <m:t>p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  <m:r>
          <w:rPr>
            <w:rFonts w:ascii="Cambria Math" w:hAnsi="Cambria Math"/>
            <w:sz w:val="22"/>
            <w:szCs w:val="22"/>
          </w:rPr>
          <m:t>=2</m:t>
        </m:r>
      </m:oMath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Pr="00C174C2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  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f∘h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1</m:t>
            </m:r>
          </m:e>
        </m:d>
      </m:oMath>
      <w:r>
        <w:tab/>
      </w:r>
      <w:r>
        <w:tab/>
      </w:r>
      <w:r>
        <w:tab/>
      </w:r>
      <w:r>
        <w:tab/>
      </w:r>
      <w:r w:rsidRPr="00C174C2">
        <w:rPr>
          <w:rFonts w:asciiTheme="majorHAnsi" w:hAnsiTheme="majorHAnsi"/>
          <w:sz w:val="22"/>
          <w:szCs w:val="22"/>
        </w:rPr>
        <w:t xml:space="preserve">b.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g∘f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</m:d>
      </m:oMath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ind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ind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ind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ind w:right="-1440"/>
        <w:rPr>
          <w:rFonts w:asciiTheme="majorHAnsi" w:hAnsiTheme="majorHAnsi"/>
          <w:sz w:val="22"/>
          <w:szCs w:val="22"/>
        </w:rPr>
      </w:pPr>
    </w:p>
    <w:p w:rsidR="00834528" w:rsidRPr="00A40C9C" w:rsidRDefault="00834528" w:rsidP="00834528">
      <w:pPr>
        <w:ind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Pr="00C174C2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  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f∘g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  <w:r>
        <w:tab/>
      </w:r>
      <w:r>
        <w:tab/>
      </w:r>
      <w:r>
        <w:tab/>
      </w:r>
      <w:r>
        <w:tab/>
      </w:r>
      <w:r>
        <w:rPr>
          <w:rFonts w:asciiTheme="majorHAnsi" w:hAnsiTheme="majorHAnsi"/>
          <w:sz w:val="22"/>
          <w:szCs w:val="22"/>
        </w:rPr>
        <w:t>d</w:t>
      </w:r>
      <w:r w:rsidRPr="00C174C2">
        <w:rPr>
          <w:rFonts w:asciiTheme="majorHAnsi" w:hAnsiTheme="majorHAnsi"/>
          <w:sz w:val="22"/>
          <w:szCs w:val="22"/>
        </w:rPr>
        <w:t xml:space="preserve">.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g∘h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</m:e>
        </m:d>
      </m:oMath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2C7DFE">
      <w:pPr>
        <w:pStyle w:val="ListParagraph"/>
        <w:ind w:left="-90" w:right="-1170"/>
        <w:rPr>
          <w:rFonts w:asciiTheme="majorHAnsi" w:hAnsiTheme="majorHAnsi"/>
          <w:sz w:val="22"/>
          <w:szCs w:val="22"/>
        </w:rPr>
      </w:pPr>
    </w:p>
    <w:p w:rsidR="00834528" w:rsidRDefault="00834528" w:rsidP="002C7DFE">
      <w:pPr>
        <w:pStyle w:val="ListParagraph"/>
        <w:ind w:left="-90" w:right="-1170"/>
        <w:rPr>
          <w:rFonts w:asciiTheme="majorHAnsi" w:hAnsiTheme="majorHAnsi"/>
          <w:sz w:val="22"/>
          <w:szCs w:val="22"/>
        </w:rPr>
      </w:pPr>
    </w:p>
    <w:p w:rsidR="00834528" w:rsidRDefault="00834528" w:rsidP="002C7DFE">
      <w:pPr>
        <w:pStyle w:val="ListParagraph"/>
        <w:ind w:left="-90" w:right="-1170"/>
        <w:rPr>
          <w:rFonts w:asciiTheme="majorHAnsi" w:hAnsiTheme="majorHAnsi"/>
          <w:sz w:val="22"/>
          <w:szCs w:val="22"/>
        </w:rPr>
      </w:pPr>
    </w:p>
    <w:p w:rsidR="00834528" w:rsidRDefault="00834528" w:rsidP="002C7DFE">
      <w:pPr>
        <w:pStyle w:val="ListParagraph"/>
        <w:ind w:left="-90" w:right="-1170"/>
        <w:rPr>
          <w:rFonts w:asciiTheme="majorHAnsi" w:hAnsiTheme="majorHAnsi"/>
          <w:sz w:val="22"/>
          <w:szCs w:val="22"/>
        </w:rPr>
      </w:pPr>
    </w:p>
    <w:p w:rsidR="00834528" w:rsidRDefault="00834528" w:rsidP="002C7DFE">
      <w:pPr>
        <w:pStyle w:val="ListParagraph"/>
        <w:ind w:left="-90" w:right="-117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B12671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 id="_x0000_s1028" type="#_x0000_t32" style="position:absolute;left:0;text-align:left;margin-left:-30pt;margin-top:10.5pt;width:8in;height: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Q98NQIAAHg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"/>
        </w:pict>
      </w:r>
    </w:p>
    <w:p w:rsidR="00834528" w:rsidRDefault="00834528" w:rsidP="00834528">
      <w:pPr>
        <w:pStyle w:val="ListParagraph"/>
        <w:numPr>
          <w:ilvl w:val="0"/>
          <w:numId w:val="16"/>
        </w:numPr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Given the following partial set of values of function evaluate the following.</w:t>
      </w:r>
    </w:p>
    <w:p w:rsidR="00834528" w:rsidRDefault="00834528" w:rsidP="00834528">
      <w:pPr>
        <w:pStyle w:val="ListParagraph"/>
        <w:keepLines/>
        <w:suppressAutoHyphens/>
        <w:autoSpaceDE w:val="0"/>
        <w:autoSpaceDN w:val="0"/>
        <w:adjustRightInd w:val="0"/>
        <w:spacing w:after="200"/>
        <w:ind w:left="735"/>
        <w:rPr>
          <w:color w:val="000000"/>
          <w:sz w:val="22"/>
          <w:szCs w:val="22"/>
        </w:rPr>
      </w:pPr>
    </w:p>
    <w:p w:rsidR="00834528" w:rsidRPr="00A40C9C" w:rsidRDefault="00834528" w:rsidP="00834528">
      <w:pPr>
        <w:pStyle w:val="ListParagraph"/>
        <w:keepLines/>
        <w:suppressAutoHyphens/>
        <w:autoSpaceDE w:val="0"/>
        <w:autoSpaceDN w:val="0"/>
        <w:adjustRightInd w:val="0"/>
        <w:spacing w:after="200"/>
        <w:ind w:left="735"/>
        <w:jc w:val="center"/>
        <w:rPr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2466975" cy="4857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  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f∘g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2</m:t>
            </m:r>
          </m:e>
        </m:d>
      </m:oMath>
      <w:r>
        <w:tab/>
      </w:r>
      <w:r>
        <w:tab/>
      </w:r>
      <w:r>
        <w:tab/>
      </w:r>
      <w:r>
        <w:tab/>
      </w:r>
      <w:r w:rsidRPr="00C174C2">
        <w:rPr>
          <w:rFonts w:asciiTheme="majorHAnsi" w:hAnsiTheme="majorHAnsi"/>
          <w:sz w:val="22"/>
          <w:szCs w:val="22"/>
        </w:rPr>
        <w:t xml:space="preserve">b.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C174C2">
        <w:rPr>
          <w:rFonts w:asciiTheme="majorHAnsi" w:hAnsiTheme="majorHAnsi"/>
          <w:sz w:val="22"/>
          <w:szCs w:val="22"/>
        </w:rPr>
        <w:t xml:space="preserve">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g∘f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0</m:t>
            </m:r>
          </m:e>
        </m:d>
      </m:oMath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B12671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 id="_x0000_s1027" type="#_x0000_t32" style="position:absolute;left:0;text-align:left;margin-left:-29.25pt;margin-top:7.6pt;width:8in;height: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yTNQIAAHg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"/>
        </w:pict>
      </w:r>
    </w:p>
    <w:p w:rsidR="00834528" w:rsidRDefault="00834528" w:rsidP="00834528">
      <w:pPr>
        <w:pStyle w:val="ListParagraph"/>
        <w:numPr>
          <w:ilvl w:val="0"/>
          <w:numId w:val="16"/>
        </w:numPr>
        <w:ind w:left="-90" w:right="-1440"/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4509135</wp:posOffset>
            </wp:positionH>
            <wp:positionV relativeFrom="paragraph">
              <wp:posOffset>1270</wp:posOffset>
            </wp:positionV>
            <wp:extent cx="2453005" cy="2324100"/>
            <wp:effectExtent l="0" t="0" r="444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00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22"/>
          <w:szCs w:val="22"/>
        </w:rPr>
        <w:t>Given the following partial set of values of function evaluate the following.</w:t>
      </w:r>
    </w:p>
    <w:p w:rsidR="00834528" w:rsidRDefault="00834528" w:rsidP="00834528">
      <w:pPr>
        <w:pStyle w:val="ListParagraph"/>
        <w:ind w:left="-90" w:right="-1440"/>
        <w:rPr>
          <w:rFonts w:asciiTheme="majorHAnsi" w:hAnsiTheme="majorHAnsi"/>
          <w:sz w:val="22"/>
          <w:szCs w:val="22"/>
        </w:rPr>
      </w:pPr>
    </w:p>
    <w:p w:rsidR="00834528" w:rsidRDefault="00834528" w:rsidP="00834528">
      <w:pPr>
        <w:pStyle w:val="ListParagraph"/>
        <w:ind w:left="-90" w:right="-1170"/>
      </w:pPr>
      <w:r>
        <w:rPr>
          <w:rFonts w:asciiTheme="majorHAnsi" w:hAnsiTheme="majorHAnsi"/>
          <w:sz w:val="22"/>
          <w:szCs w:val="22"/>
        </w:rPr>
        <w:t xml:space="preserve">a.   Determine   </w:t>
      </w:r>
      <m:oMath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f∘g</m:t>
            </m:r>
          </m:e>
        </m:d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0</m:t>
            </m:r>
          </m:e>
        </m:d>
      </m:oMath>
      <w:r>
        <w:tab/>
      </w:r>
    </w:p>
    <w:p w:rsidR="00834528" w:rsidRDefault="00834528" w:rsidP="00834528">
      <w:pPr>
        <w:pStyle w:val="ListParagraph"/>
        <w:ind w:left="-90" w:right="-1170"/>
      </w:pPr>
    </w:p>
    <w:p w:rsidR="00834528" w:rsidRDefault="00834528" w:rsidP="00834528">
      <w:pPr>
        <w:pStyle w:val="ListParagraph"/>
        <w:ind w:left="-90" w:right="-1170"/>
      </w:pPr>
    </w:p>
    <w:p w:rsidR="00834528" w:rsidRDefault="00834528" w:rsidP="00834528">
      <w:pPr>
        <w:pStyle w:val="ListParagraph"/>
        <w:ind w:left="-90" w:right="-1170"/>
      </w:pPr>
    </w:p>
    <w:p w:rsidR="00834528" w:rsidRDefault="00834528" w:rsidP="00834528">
      <w:pPr>
        <w:pStyle w:val="ListParagraph"/>
        <w:ind w:left="-90" w:right="-1170"/>
      </w:pPr>
    </w:p>
    <w:p w:rsidR="00834528" w:rsidRDefault="00834528" w:rsidP="00834528">
      <w:pPr>
        <w:pStyle w:val="ListParagraph"/>
        <w:ind w:left="-90" w:right="-1170"/>
      </w:pPr>
    </w:p>
    <w:p w:rsidR="00834528" w:rsidRDefault="00834528" w:rsidP="00834528">
      <w:pPr>
        <w:pStyle w:val="ListParagraph"/>
        <w:ind w:left="-90" w:right="-1170"/>
      </w:pPr>
    </w:p>
    <w:p w:rsidR="00834528" w:rsidRDefault="00834528" w:rsidP="00834528">
      <w:pPr>
        <w:pStyle w:val="ListParagraph"/>
        <w:ind w:left="-90" w:right="-1170"/>
      </w:pPr>
    </w:p>
    <w:p w:rsidR="00834528" w:rsidRPr="002A6A35" w:rsidRDefault="00B12671" w:rsidP="002A6A35">
      <w:pPr>
        <w:ind w:right="-11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w:pict>
          <v:shape id="_x0000_s1033" type="#_x0000_t202" style="position:absolute;margin-left:182.35pt;margin-top:67.8pt;width:169.8pt;height:22.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aKkvAIAAMU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" filled="f" stroked="f">
            <v:textbox>
              <w:txbxContent>
                <w:p w:rsidR="00C61172" w:rsidRPr="00546045" w:rsidRDefault="00C61172" w:rsidP="00C61172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M. </w:t>
                  </w: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 w:rsidR="00A6520D">
                    <w:rPr>
                      <w:rFonts w:ascii="Cambria" w:hAnsi="Cambria"/>
                      <w:i/>
                      <w:sz w:val="16"/>
                      <w:szCs w:val="16"/>
                    </w:rPr>
                    <w:t>3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page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</w:t>
                  </w:r>
                  <w:r w:rsidR="00A6520D">
                    <w:rPr>
                      <w:rFonts w:ascii="Cambria" w:hAnsi="Cambria"/>
                      <w:i/>
                      <w:sz w:val="16"/>
                      <w:szCs w:val="16"/>
                    </w:rPr>
                    <w:t>6</w:t>
                  </w:r>
                  <w:bookmarkStart w:id="0" w:name="_GoBack"/>
                  <w:bookmarkEnd w:id="0"/>
                </w:p>
                <w:p w:rsidR="00C61172" w:rsidRPr="00546045" w:rsidRDefault="00C61172" w:rsidP="00C61172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sectPr w:rsidR="00834528" w:rsidRPr="002A6A35" w:rsidSect="00DD25BF">
      <w:type w:val="continuous"/>
      <w:pgSz w:w="12240" w:h="15840"/>
      <w:pgMar w:top="450" w:right="1800" w:bottom="144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671" w:rsidRDefault="00B12671" w:rsidP="00AB5651">
      <w:r>
        <w:separator/>
      </w:r>
    </w:p>
  </w:endnote>
  <w:endnote w:type="continuationSeparator" w:id="0">
    <w:p w:rsidR="00B12671" w:rsidRDefault="00B12671" w:rsidP="00AB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671" w:rsidRDefault="00B12671" w:rsidP="00AB5651">
      <w:r>
        <w:separator/>
      </w:r>
    </w:p>
  </w:footnote>
  <w:footnote w:type="continuationSeparator" w:id="0">
    <w:p w:rsidR="00B12671" w:rsidRDefault="00B12671" w:rsidP="00AB56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540CE"/>
    <w:multiLevelType w:val="hybridMultilevel"/>
    <w:tmpl w:val="1EECAB56"/>
    <w:lvl w:ilvl="0" w:tplc="B1CC5E44">
      <w:start w:val="1"/>
      <w:numFmt w:val="decimal"/>
      <w:lvlText w:val="%1."/>
      <w:lvlJc w:val="left"/>
      <w:pPr>
        <w:ind w:left="735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802CA1C0">
      <w:start w:val="1"/>
      <w:numFmt w:val="upperRoman"/>
      <w:lvlText w:val="%3."/>
      <w:lvlJc w:val="left"/>
      <w:pPr>
        <w:ind w:left="2715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AA47DD0"/>
    <w:multiLevelType w:val="hybridMultilevel"/>
    <w:tmpl w:val="C7EC40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7740FC"/>
    <w:multiLevelType w:val="hybridMultilevel"/>
    <w:tmpl w:val="A5BEFB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3C0BEA"/>
    <w:multiLevelType w:val="hybridMultilevel"/>
    <w:tmpl w:val="8E82B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27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972A7D"/>
    <w:multiLevelType w:val="hybridMultilevel"/>
    <w:tmpl w:val="94EC8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534BF"/>
    <w:multiLevelType w:val="hybridMultilevel"/>
    <w:tmpl w:val="C11A8A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506C7"/>
    <w:multiLevelType w:val="hybridMultilevel"/>
    <w:tmpl w:val="45D69606"/>
    <w:lvl w:ilvl="0" w:tplc="0409000F">
      <w:start w:val="1"/>
      <w:numFmt w:val="decimal"/>
      <w:lvlText w:val="%1."/>
      <w:lvlJc w:val="left"/>
      <w:pPr>
        <w:ind w:left="735" w:hanging="360"/>
      </w:p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3CAE0FFC"/>
    <w:multiLevelType w:val="hybridMultilevel"/>
    <w:tmpl w:val="F4C6F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62726"/>
    <w:multiLevelType w:val="hybridMultilevel"/>
    <w:tmpl w:val="5FFC9F4C"/>
    <w:lvl w:ilvl="0" w:tplc="F0AEEE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805C8"/>
    <w:multiLevelType w:val="hybridMultilevel"/>
    <w:tmpl w:val="E370E3E2"/>
    <w:lvl w:ilvl="0" w:tplc="A8AEBC9E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DE1F6D"/>
    <w:multiLevelType w:val="hybridMultilevel"/>
    <w:tmpl w:val="BCDCC974"/>
    <w:lvl w:ilvl="0" w:tplc="7592F1B8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5A972A3A"/>
    <w:multiLevelType w:val="multilevel"/>
    <w:tmpl w:val="CE029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00071F"/>
    <w:multiLevelType w:val="hybridMultilevel"/>
    <w:tmpl w:val="2ECCCA60"/>
    <w:lvl w:ilvl="0" w:tplc="6DB0687E">
      <w:start w:val="1"/>
      <w:numFmt w:val="upperLetter"/>
      <w:lvlText w:val="%1."/>
      <w:lvlJc w:val="left"/>
      <w:pPr>
        <w:ind w:left="72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4">
    <w:nsid w:val="6317298B"/>
    <w:multiLevelType w:val="hybridMultilevel"/>
    <w:tmpl w:val="C752277A"/>
    <w:lvl w:ilvl="0" w:tplc="12DCD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0C0556"/>
    <w:multiLevelType w:val="hybridMultilevel"/>
    <w:tmpl w:val="2A2A1770"/>
    <w:lvl w:ilvl="0" w:tplc="C5FA988E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78383F58"/>
    <w:multiLevelType w:val="singleLevel"/>
    <w:tmpl w:val="B17449EA"/>
    <w:lvl w:ilvl="0">
      <w:start w:val="25"/>
      <w:numFmt w:val="decimal"/>
      <w:lvlText w:val="%1.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17">
    <w:nsid w:val="79383538"/>
    <w:multiLevelType w:val="hybridMultilevel"/>
    <w:tmpl w:val="82963A72"/>
    <w:lvl w:ilvl="0" w:tplc="648846B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99113FA"/>
    <w:multiLevelType w:val="hybridMultilevel"/>
    <w:tmpl w:val="5DE2052A"/>
    <w:lvl w:ilvl="0" w:tplc="975C24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D17D6C"/>
    <w:multiLevelType w:val="singleLevel"/>
    <w:tmpl w:val="D110EF06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19"/>
  </w:num>
  <w:num w:numId="3">
    <w:abstractNumId w:val="10"/>
  </w:num>
  <w:num w:numId="4">
    <w:abstractNumId w:val="17"/>
  </w:num>
  <w:num w:numId="5">
    <w:abstractNumId w:val="4"/>
  </w:num>
  <w:num w:numId="6">
    <w:abstractNumId w:val="14"/>
  </w:num>
  <w:num w:numId="7">
    <w:abstractNumId w:val="9"/>
  </w:num>
  <w:num w:numId="8">
    <w:abstractNumId w:val="12"/>
  </w:num>
  <w:num w:numId="9">
    <w:abstractNumId w:val="18"/>
  </w:num>
  <w:num w:numId="10">
    <w:abstractNumId w:val="8"/>
  </w:num>
  <w:num w:numId="11">
    <w:abstractNumId w:val="2"/>
  </w:num>
  <w:num w:numId="12">
    <w:abstractNumId w:val="1"/>
  </w:num>
  <w:num w:numId="13">
    <w:abstractNumId w:val="6"/>
  </w:num>
  <w:num w:numId="14">
    <w:abstractNumId w:val="3"/>
  </w:num>
  <w:num w:numId="15">
    <w:abstractNumId w:val="7"/>
  </w:num>
  <w:num w:numId="16">
    <w:abstractNumId w:val="0"/>
  </w:num>
  <w:num w:numId="17">
    <w:abstractNumId w:val="15"/>
  </w:num>
  <w:num w:numId="18">
    <w:abstractNumId w:val="11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5651"/>
    <w:rsid w:val="000242DA"/>
    <w:rsid w:val="000620C8"/>
    <w:rsid w:val="00066F3E"/>
    <w:rsid w:val="00071476"/>
    <w:rsid w:val="00074E1A"/>
    <w:rsid w:val="00091A6F"/>
    <w:rsid w:val="000B794E"/>
    <w:rsid w:val="000C575A"/>
    <w:rsid w:val="000C5921"/>
    <w:rsid w:val="000E0A53"/>
    <w:rsid w:val="00127984"/>
    <w:rsid w:val="0013394A"/>
    <w:rsid w:val="00142C79"/>
    <w:rsid w:val="001B2BF7"/>
    <w:rsid w:val="001B43F8"/>
    <w:rsid w:val="001C43FA"/>
    <w:rsid w:val="001D2735"/>
    <w:rsid w:val="001F0AA3"/>
    <w:rsid w:val="001F3762"/>
    <w:rsid w:val="001F3853"/>
    <w:rsid w:val="001F6334"/>
    <w:rsid w:val="0021780D"/>
    <w:rsid w:val="0023602B"/>
    <w:rsid w:val="00236636"/>
    <w:rsid w:val="00261553"/>
    <w:rsid w:val="00280877"/>
    <w:rsid w:val="002825B9"/>
    <w:rsid w:val="002A5359"/>
    <w:rsid w:val="002A6A35"/>
    <w:rsid w:val="002B3328"/>
    <w:rsid w:val="002C7DFE"/>
    <w:rsid w:val="002E288A"/>
    <w:rsid w:val="00304F26"/>
    <w:rsid w:val="00306A3B"/>
    <w:rsid w:val="00320D2B"/>
    <w:rsid w:val="00322B49"/>
    <w:rsid w:val="003520EA"/>
    <w:rsid w:val="00366361"/>
    <w:rsid w:val="0037710A"/>
    <w:rsid w:val="003A5EE4"/>
    <w:rsid w:val="003A7D85"/>
    <w:rsid w:val="00412C42"/>
    <w:rsid w:val="0043027E"/>
    <w:rsid w:val="00430F79"/>
    <w:rsid w:val="004412BE"/>
    <w:rsid w:val="00486F4F"/>
    <w:rsid w:val="004A24EF"/>
    <w:rsid w:val="004A4297"/>
    <w:rsid w:val="004A4D3B"/>
    <w:rsid w:val="004B2272"/>
    <w:rsid w:val="004B4F3F"/>
    <w:rsid w:val="004E7EA3"/>
    <w:rsid w:val="00516953"/>
    <w:rsid w:val="00546045"/>
    <w:rsid w:val="00553431"/>
    <w:rsid w:val="00585EC5"/>
    <w:rsid w:val="005950FD"/>
    <w:rsid w:val="005976AB"/>
    <w:rsid w:val="005C5F4C"/>
    <w:rsid w:val="005D72AB"/>
    <w:rsid w:val="005E3711"/>
    <w:rsid w:val="005E43D7"/>
    <w:rsid w:val="00603EB2"/>
    <w:rsid w:val="0062201E"/>
    <w:rsid w:val="00624ED0"/>
    <w:rsid w:val="00627F34"/>
    <w:rsid w:val="006567D7"/>
    <w:rsid w:val="006A3083"/>
    <w:rsid w:val="006C7521"/>
    <w:rsid w:val="006D4C21"/>
    <w:rsid w:val="006D714F"/>
    <w:rsid w:val="006E69D0"/>
    <w:rsid w:val="00710AA3"/>
    <w:rsid w:val="00727EDE"/>
    <w:rsid w:val="0073700C"/>
    <w:rsid w:val="0075239F"/>
    <w:rsid w:val="007A1216"/>
    <w:rsid w:val="007A1ED3"/>
    <w:rsid w:val="007B634D"/>
    <w:rsid w:val="007C2AC0"/>
    <w:rsid w:val="007D4A31"/>
    <w:rsid w:val="007D55CF"/>
    <w:rsid w:val="007D7161"/>
    <w:rsid w:val="007F542E"/>
    <w:rsid w:val="00834528"/>
    <w:rsid w:val="00885DD6"/>
    <w:rsid w:val="008907E9"/>
    <w:rsid w:val="008A79C3"/>
    <w:rsid w:val="008B2286"/>
    <w:rsid w:val="008E548E"/>
    <w:rsid w:val="009009D3"/>
    <w:rsid w:val="00903297"/>
    <w:rsid w:val="009046FB"/>
    <w:rsid w:val="009811C1"/>
    <w:rsid w:val="009D299B"/>
    <w:rsid w:val="009F19D6"/>
    <w:rsid w:val="00A174F7"/>
    <w:rsid w:val="00A33712"/>
    <w:rsid w:val="00A37503"/>
    <w:rsid w:val="00A40C9C"/>
    <w:rsid w:val="00A45861"/>
    <w:rsid w:val="00A6307B"/>
    <w:rsid w:val="00A6520D"/>
    <w:rsid w:val="00AB5651"/>
    <w:rsid w:val="00AC55D5"/>
    <w:rsid w:val="00AE31CF"/>
    <w:rsid w:val="00AF27E9"/>
    <w:rsid w:val="00AF755C"/>
    <w:rsid w:val="00B00590"/>
    <w:rsid w:val="00B12671"/>
    <w:rsid w:val="00B51B23"/>
    <w:rsid w:val="00B70A4D"/>
    <w:rsid w:val="00B73FCF"/>
    <w:rsid w:val="00B85A0B"/>
    <w:rsid w:val="00B92637"/>
    <w:rsid w:val="00BA1647"/>
    <w:rsid w:val="00BF2AE7"/>
    <w:rsid w:val="00C174C2"/>
    <w:rsid w:val="00C177FA"/>
    <w:rsid w:val="00C50425"/>
    <w:rsid w:val="00C61172"/>
    <w:rsid w:val="00C64991"/>
    <w:rsid w:val="00C64C60"/>
    <w:rsid w:val="00C82E70"/>
    <w:rsid w:val="00C9699F"/>
    <w:rsid w:val="00CA1615"/>
    <w:rsid w:val="00CA2D8E"/>
    <w:rsid w:val="00CC0DBB"/>
    <w:rsid w:val="00CE0F55"/>
    <w:rsid w:val="00D1192A"/>
    <w:rsid w:val="00D31893"/>
    <w:rsid w:val="00D32426"/>
    <w:rsid w:val="00D339A8"/>
    <w:rsid w:val="00D436B6"/>
    <w:rsid w:val="00D448F3"/>
    <w:rsid w:val="00D57403"/>
    <w:rsid w:val="00D778ED"/>
    <w:rsid w:val="00DB13DC"/>
    <w:rsid w:val="00DB28A5"/>
    <w:rsid w:val="00DC0DEF"/>
    <w:rsid w:val="00DC4170"/>
    <w:rsid w:val="00DD1B9F"/>
    <w:rsid w:val="00DD25BF"/>
    <w:rsid w:val="00DF65B9"/>
    <w:rsid w:val="00E047B6"/>
    <w:rsid w:val="00E12247"/>
    <w:rsid w:val="00E16B9A"/>
    <w:rsid w:val="00E17924"/>
    <w:rsid w:val="00E26DF1"/>
    <w:rsid w:val="00E30D4C"/>
    <w:rsid w:val="00E36E71"/>
    <w:rsid w:val="00E430FE"/>
    <w:rsid w:val="00E73A58"/>
    <w:rsid w:val="00EB144A"/>
    <w:rsid w:val="00EB7F28"/>
    <w:rsid w:val="00EE6B37"/>
    <w:rsid w:val="00EF6897"/>
    <w:rsid w:val="00F006CA"/>
    <w:rsid w:val="00F2501B"/>
    <w:rsid w:val="00F33240"/>
    <w:rsid w:val="00F358CB"/>
    <w:rsid w:val="00F3775A"/>
    <w:rsid w:val="00F453D9"/>
    <w:rsid w:val="00F60EE2"/>
    <w:rsid w:val="00F8724C"/>
    <w:rsid w:val="00F92199"/>
    <w:rsid w:val="00F97421"/>
    <w:rsid w:val="00FB33ED"/>
    <w:rsid w:val="00FB78C3"/>
    <w:rsid w:val="00FF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>
      <o:colormru v:ext="edit" colors="#ddd,#eaeaea,#f8f8f8"/>
    </o:shapedefaults>
    <o:shapelayout v:ext="edit">
      <o:idmap v:ext="edit" data="1"/>
      <o:rules v:ext="edit">
        <o:r id="V:Rule1" type="connector" idref="#AutoShape 68"/>
        <o:r id="V:Rule2" type="connector" idref="#_x0000_s1028"/>
        <o:r id="V:Rule3" type="connector" idref="#AutoShape 67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4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651"/>
  </w:style>
  <w:style w:type="paragraph" w:styleId="Footer">
    <w:name w:val="footer"/>
    <w:basedOn w:val="Normal"/>
    <w:link w:val="FooterChar"/>
    <w:uiPriority w:val="99"/>
    <w:unhideWhenUsed/>
    <w:rsid w:val="00AB56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651"/>
  </w:style>
  <w:style w:type="paragraph" w:styleId="BalloonText">
    <w:name w:val="Balloon Text"/>
    <w:basedOn w:val="Normal"/>
    <w:link w:val="BalloonTextChar"/>
    <w:uiPriority w:val="99"/>
    <w:semiHidden/>
    <w:unhideWhenUsed/>
    <w:rsid w:val="00595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5EE4"/>
    <w:pPr>
      <w:ind w:left="720"/>
      <w:contextualSpacing/>
    </w:pPr>
  </w:style>
  <w:style w:type="table" w:styleId="TableGrid">
    <w:name w:val="Table Grid"/>
    <w:basedOn w:val="TableNormal"/>
    <w:uiPriority w:val="59"/>
    <w:rsid w:val="00BA1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12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ch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school.dot</Template>
  <TotalTime>4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10, 1999</vt:lpstr>
    </vt:vector>
  </TitlesOfParts>
  <Company>Home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10, 1999</dc:title>
  <dc:creator>Matthew M. Winking</dc:creator>
  <cp:lastModifiedBy>Winking, Matt</cp:lastModifiedBy>
  <cp:revision>6</cp:revision>
  <cp:lastPrinted>2015-08-29T03:12:00Z</cp:lastPrinted>
  <dcterms:created xsi:type="dcterms:W3CDTF">2015-01-22T00:03:00Z</dcterms:created>
  <dcterms:modified xsi:type="dcterms:W3CDTF">2015-08-31T16:16:00Z</dcterms:modified>
</cp:coreProperties>
</file>